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DBA" w:rsidRDefault="006870C5">
      <w:pPr>
        <w:rPr>
          <w:b/>
          <w:bCs/>
          <w:sz w:val="48"/>
          <w:szCs w:val="48"/>
          <w:u w:val="single"/>
        </w:rPr>
      </w:pPr>
      <w:r w:rsidRPr="006870C5">
        <w:rPr>
          <w:b/>
          <w:bCs/>
          <w:sz w:val="48"/>
          <w:szCs w:val="48"/>
          <w:u w:val="single"/>
        </w:rPr>
        <w:t>Aim:  To find out about the 4 noble truths of Buddhism</w:t>
      </w:r>
    </w:p>
    <w:p w:rsidR="006870C5" w:rsidRDefault="006870C5">
      <w:pPr>
        <w:rPr>
          <w:b/>
          <w:bCs/>
          <w:sz w:val="48"/>
          <w:szCs w:val="4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6870C5" w:rsidTr="006870C5">
        <w:tc>
          <w:tcPr>
            <w:tcW w:w="4621" w:type="dxa"/>
          </w:tcPr>
          <w:p w:rsidR="006870C5" w:rsidRP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  <w:proofErr w:type="spellStart"/>
            <w:r w:rsidRPr="006870C5">
              <w:rPr>
                <w:b/>
                <w:bCs/>
                <w:sz w:val="48"/>
                <w:szCs w:val="48"/>
                <w:u w:val="single"/>
              </w:rPr>
              <w:t>Dukkha</w:t>
            </w:r>
            <w:proofErr w:type="spellEnd"/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4621" w:type="dxa"/>
          </w:tcPr>
          <w:p w:rsidR="006870C5" w:rsidRP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  <w:proofErr w:type="spellStart"/>
            <w:r w:rsidRPr="006870C5">
              <w:rPr>
                <w:b/>
                <w:bCs/>
                <w:sz w:val="48"/>
                <w:szCs w:val="48"/>
                <w:u w:val="single"/>
              </w:rPr>
              <w:t>Samudāya</w:t>
            </w:r>
            <w:proofErr w:type="spellEnd"/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</w:tc>
      </w:tr>
      <w:tr w:rsidR="006870C5" w:rsidTr="006870C5">
        <w:tc>
          <w:tcPr>
            <w:tcW w:w="4621" w:type="dxa"/>
          </w:tcPr>
          <w:p w:rsidR="006870C5" w:rsidRP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  <w:proofErr w:type="spellStart"/>
            <w:r w:rsidRPr="006870C5">
              <w:rPr>
                <w:b/>
                <w:bCs/>
                <w:sz w:val="48"/>
                <w:szCs w:val="48"/>
                <w:u w:val="single"/>
              </w:rPr>
              <w:t>Nirodha</w:t>
            </w:r>
            <w:proofErr w:type="spellEnd"/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  <w:bookmarkStart w:id="0" w:name="_GoBack"/>
            <w:bookmarkEnd w:id="0"/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4621" w:type="dxa"/>
          </w:tcPr>
          <w:p w:rsidR="006870C5" w:rsidRP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  <w:proofErr w:type="spellStart"/>
            <w:r w:rsidRPr="006870C5">
              <w:rPr>
                <w:b/>
                <w:bCs/>
                <w:sz w:val="48"/>
                <w:szCs w:val="48"/>
                <w:u w:val="single"/>
              </w:rPr>
              <w:t>Magga</w:t>
            </w:r>
            <w:proofErr w:type="spellEnd"/>
          </w:p>
          <w:p w:rsidR="006870C5" w:rsidRDefault="006870C5" w:rsidP="006870C5">
            <w:pPr>
              <w:jc w:val="center"/>
              <w:rPr>
                <w:b/>
                <w:sz w:val="48"/>
                <w:szCs w:val="48"/>
              </w:rPr>
            </w:pPr>
          </w:p>
        </w:tc>
      </w:tr>
    </w:tbl>
    <w:p w:rsidR="006870C5" w:rsidRPr="006870C5" w:rsidRDefault="006870C5">
      <w:pPr>
        <w:rPr>
          <w:b/>
          <w:sz w:val="48"/>
          <w:szCs w:val="48"/>
        </w:rPr>
      </w:pPr>
    </w:p>
    <w:sectPr w:rsidR="006870C5" w:rsidRPr="006870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0C5"/>
    <w:rsid w:val="00587DBA"/>
    <w:rsid w:val="00687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70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70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3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7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D3788F01</Template>
  <TotalTime>3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nwarmin.301</dc:creator>
  <cp:lastModifiedBy>nwarmin.301</cp:lastModifiedBy>
  <cp:revision>1</cp:revision>
  <cp:lastPrinted>2013-04-25T11:21:00Z</cp:lastPrinted>
  <dcterms:created xsi:type="dcterms:W3CDTF">2013-04-25T11:19:00Z</dcterms:created>
  <dcterms:modified xsi:type="dcterms:W3CDTF">2013-04-25T11:22:00Z</dcterms:modified>
</cp:coreProperties>
</file>